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00B9AA" w14:textId="77777777" w:rsidR="00CF67F0" w:rsidRDefault="00B41200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183"/>
        </w:tabs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 xml:space="preserve">An </w:t>
      </w:r>
      <w:r w:rsidR="00CF67F0">
        <w:rPr>
          <w:rFonts w:ascii="Aleo-Regular"/>
          <w:sz w:val="22"/>
          <w:szCs w:val="22"/>
        </w:rPr>
        <w:t xml:space="preserve">das </w:t>
      </w:r>
      <w:r w:rsidR="00CF67F0">
        <w:rPr>
          <w:rFonts w:ascii="Aleo-Regular"/>
          <w:sz w:val="22"/>
          <w:szCs w:val="22"/>
        </w:rPr>
        <w:t>Einwohnermeldeamt</w:t>
      </w:r>
    </w:p>
    <w:p w14:paraId="4E644A2F" w14:textId="391865A8" w:rsidR="00B41200" w:rsidRDefault="00CF67F0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183"/>
        </w:tabs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der Stadt Herzogenrath</w:t>
      </w:r>
    </w:p>
    <w:p w14:paraId="3F59F5AC" w14:textId="7E427E9B" w:rsidR="00C41A00" w:rsidRDefault="00CF67F0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183"/>
        </w:tabs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Rathausplatz 1</w:t>
      </w:r>
    </w:p>
    <w:p w14:paraId="788BB271" w14:textId="4BC9D515" w:rsidR="001A4982" w:rsidRPr="00E40FC5" w:rsidRDefault="00CF67F0" w:rsidP="00E40FC5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183"/>
        </w:tabs>
        <w:spacing w:after="720"/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52134 Herzogenrath</w:t>
      </w:r>
    </w:p>
    <w:p w14:paraId="7C35C82F" w14:textId="66DF41C0" w:rsidR="001A4982" w:rsidRDefault="00492FF7" w:rsidP="00E40FC5">
      <w:pPr>
        <w:pStyle w:val="Text"/>
        <w:tabs>
          <w:tab w:val="left" w:pos="1247"/>
          <w:tab w:val="left" w:pos="2835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spacing w:after="240"/>
        <w:rPr>
          <w:rFonts w:ascii="Aleo-Regular" w:eastAsia="Aleo-Regular" w:hAnsi="Aleo-Regular" w:cs="Aleo-Regular"/>
          <w:sz w:val="22"/>
          <w:szCs w:val="22"/>
        </w:rPr>
      </w:pPr>
      <w:r>
        <w:rPr>
          <w:rFonts w:ascii="Aleo-Regular" w:eastAsia="Aleo-Regular" w:hAnsi="Aleo-Regular" w:cs="Aleo-Regular"/>
          <w:sz w:val="22"/>
          <w:szCs w:val="22"/>
        </w:rPr>
        <w:fldChar w:fldCharType="begin"/>
      </w:r>
      <w:r w:rsidR="0084676C">
        <w:rPr>
          <w:rFonts w:ascii="Aleo-Regular" w:eastAsia="Aleo-Regular" w:hAnsi="Aleo-Regular" w:cs="Aleo-Regular"/>
          <w:sz w:val="22"/>
          <w:szCs w:val="22"/>
        </w:rPr>
        <w:instrText xml:space="preserve"> DATE \@ "dd/MM/yy" </w:instrText>
      </w:r>
      <w:r>
        <w:rPr>
          <w:rFonts w:ascii="Aleo-Regular" w:eastAsia="Aleo-Regular" w:hAnsi="Aleo-Regular" w:cs="Aleo-Regular"/>
          <w:sz w:val="22"/>
          <w:szCs w:val="22"/>
        </w:rPr>
        <w:fldChar w:fldCharType="separate"/>
      </w:r>
      <w:r w:rsidR="00CF67F0">
        <w:rPr>
          <w:rFonts w:ascii="Aleo-Regular" w:eastAsia="Aleo-Regular" w:hAnsi="Aleo-Regular" w:cs="Aleo-Regular"/>
          <w:noProof/>
          <w:sz w:val="22"/>
          <w:szCs w:val="22"/>
        </w:rPr>
        <w:t>08/08/20</w:t>
      </w:r>
      <w:r>
        <w:rPr>
          <w:rFonts w:ascii="Aleo-Regular" w:eastAsia="Aleo-Regular" w:hAnsi="Aleo-Regular" w:cs="Aleo-Regular"/>
          <w:sz w:val="22"/>
          <w:szCs w:val="22"/>
        </w:rPr>
        <w:fldChar w:fldCharType="end"/>
      </w:r>
    </w:p>
    <w:p w14:paraId="5AD2BFEB" w14:textId="46008426" w:rsidR="001A4982" w:rsidRPr="00E40FC5" w:rsidRDefault="00CF67F0" w:rsidP="00E40FC5">
      <w:pPr>
        <w:pStyle w:val="Text"/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spacing w:after="480"/>
        <w:rPr>
          <w:rFonts w:ascii="Aleo Bold"/>
          <w:b/>
          <w:bCs/>
          <w:sz w:val="22"/>
          <w:szCs w:val="22"/>
        </w:rPr>
      </w:pPr>
      <w:r>
        <w:rPr>
          <w:rFonts w:ascii="Aleo Bold"/>
          <w:b/>
          <w:bCs/>
          <w:sz w:val="22"/>
          <w:szCs w:val="22"/>
        </w:rPr>
        <w:t>Widerspruch gegen die Weitergabe meiner Daten</w:t>
      </w:r>
    </w:p>
    <w:p w14:paraId="49E66284" w14:textId="79F6FD7A" w:rsidR="00C41A00" w:rsidRDefault="00CF67F0" w:rsidP="00B31D3D">
      <w:pPr>
        <w:pStyle w:val="Text"/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spacing w:after="120"/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Sehr geehrte Damen und Herren</w:t>
      </w:r>
      <w:r w:rsidR="00C41A00">
        <w:rPr>
          <w:rFonts w:ascii="Aleo-Regular"/>
          <w:sz w:val="22"/>
          <w:szCs w:val="22"/>
        </w:rPr>
        <w:t>,</w:t>
      </w:r>
    </w:p>
    <w:p w14:paraId="5E071E30" w14:textId="77777777" w:rsidR="00CF67F0" w:rsidRDefault="00CF67F0" w:rsidP="00B31D3D">
      <w:pPr>
        <w:pStyle w:val="Text"/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spacing w:after="120"/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hiermit widerspreche ich der Weitergabe von Daten, die die Meldebeh</w:t>
      </w:r>
      <w:r>
        <w:rPr>
          <w:rFonts w:ascii="Aleo-Regular"/>
          <w:sz w:val="22"/>
          <w:szCs w:val="22"/>
        </w:rPr>
        <w:t>ö</w:t>
      </w:r>
      <w:r>
        <w:rPr>
          <w:rFonts w:ascii="Aleo-Regular"/>
          <w:sz w:val="22"/>
          <w:szCs w:val="22"/>
        </w:rPr>
        <w:t xml:space="preserve">rde </w:t>
      </w:r>
      <w:r>
        <w:rPr>
          <w:rFonts w:ascii="Aleo-Regular"/>
          <w:sz w:val="22"/>
          <w:szCs w:val="22"/>
        </w:rPr>
        <w:t>ü</w:t>
      </w:r>
      <w:r>
        <w:rPr>
          <w:rFonts w:ascii="Aleo-Regular"/>
          <w:sz w:val="22"/>
          <w:szCs w:val="22"/>
        </w:rPr>
        <w:t>ber mich gespeichert hat und untersage ebenfalls die Erteilung von Ausk</w:t>
      </w:r>
      <w:r>
        <w:rPr>
          <w:rFonts w:ascii="Aleo-Regular"/>
          <w:sz w:val="22"/>
          <w:szCs w:val="22"/>
        </w:rPr>
        <w:t>ü</w:t>
      </w:r>
      <w:r>
        <w:rPr>
          <w:rFonts w:ascii="Aleo-Regular"/>
          <w:sz w:val="22"/>
          <w:szCs w:val="22"/>
        </w:rPr>
        <w:t>nften, die im Zusammenhang mit diesen Daten stehen.</w:t>
      </w:r>
    </w:p>
    <w:p w14:paraId="43790901" w14:textId="7DA3BC85" w:rsidR="00CF67F0" w:rsidRDefault="00CF67F0" w:rsidP="00B31D3D">
      <w:pPr>
        <w:pStyle w:val="Text"/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spacing w:after="120"/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Dieser Widerspruch gilt unbefristet bis Widerruf. Insbesondere widerspreche ich der Datenweitergabe an die folgenden Stellen:</w:t>
      </w:r>
    </w:p>
    <w:p w14:paraId="6946EFE3" w14:textId="71BEED57" w:rsidR="00CF67F0" w:rsidRDefault="00CF67F0" w:rsidP="00B31D3D">
      <w:pPr>
        <w:pStyle w:val="Text"/>
        <w:numPr>
          <w:ilvl w:val="0"/>
          <w:numId w:val="2"/>
        </w:numPr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Personen, Organisationen und Unternehmen, die meine Daten zum Zwecke von Werbung oder Adresshandel abfragen</w:t>
      </w:r>
    </w:p>
    <w:p w14:paraId="44A420DC" w14:textId="6FF62A72" w:rsidR="00CF67F0" w:rsidRDefault="00CF67F0" w:rsidP="00B31D3D">
      <w:pPr>
        <w:pStyle w:val="Text"/>
        <w:numPr>
          <w:ilvl w:val="0"/>
          <w:numId w:val="2"/>
        </w:numPr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Telefonbuch- und Adressverlage, sowie vergleichbare</w:t>
      </w:r>
    </w:p>
    <w:p w14:paraId="51C755F8" w14:textId="0482C29C" w:rsidR="00CF67F0" w:rsidRDefault="00CF67F0" w:rsidP="00B31D3D">
      <w:pPr>
        <w:pStyle w:val="Text"/>
        <w:numPr>
          <w:ilvl w:val="0"/>
          <w:numId w:val="2"/>
        </w:numPr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Vertreter von Rundfunk und Presse</w:t>
      </w:r>
    </w:p>
    <w:p w14:paraId="2770804A" w14:textId="782E5A20" w:rsidR="00CF67F0" w:rsidRDefault="00CF67F0" w:rsidP="00B31D3D">
      <w:pPr>
        <w:pStyle w:val="Text"/>
        <w:numPr>
          <w:ilvl w:val="0"/>
          <w:numId w:val="2"/>
        </w:numPr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Kommunale und parlamentarische Vertretungsk</w:t>
      </w:r>
      <w:r>
        <w:rPr>
          <w:rFonts w:ascii="Aleo-Regular"/>
          <w:sz w:val="22"/>
          <w:szCs w:val="22"/>
        </w:rPr>
        <w:t>ö</w:t>
      </w:r>
      <w:r>
        <w:rPr>
          <w:rFonts w:ascii="Aleo-Regular"/>
          <w:sz w:val="22"/>
          <w:szCs w:val="22"/>
        </w:rPr>
        <w:t>rperschaften mit Absicht der Ver</w:t>
      </w:r>
      <w:r>
        <w:rPr>
          <w:rFonts w:ascii="Aleo-Regular"/>
          <w:sz w:val="22"/>
          <w:szCs w:val="22"/>
        </w:rPr>
        <w:t>ö</w:t>
      </w:r>
      <w:r>
        <w:rPr>
          <w:rFonts w:ascii="Aleo-Regular"/>
          <w:sz w:val="22"/>
          <w:szCs w:val="22"/>
        </w:rPr>
        <w:t>ffentlichung eines Jubil</w:t>
      </w:r>
      <w:r>
        <w:rPr>
          <w:rFonts w:ascii="Aleo-Regular"/>
          <w:sz w:val="22"/>
          <w:szCs w:val="22"/>
        </w:rPr>
        <w:t>ä</w:t>
      </w:r>
      <w:r>
        <w:rPr>
          <w:rFonts w:ascii="Aleo-Regular"/>
          <w:sz w:val="22"/>
          <w:szCs w:val="22"/>
        </w:rPr>
        <w:t>ums</w:t>
      </w:r>
    </w:p>
    <w:p w14:paraId="2544724A" w14:textId="779E8A21" w:rsidR="00CF67F0" w:rsidRDefault="00CF67F0" w:rsidP="00B31D3D">
      <w:pPr>
        <w:pStyle w:val="Text"/>
        <w:numPr>
          <w:ilvl w:val="0"/>
          <w:numId w:val="2"/>
        </w:numPr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Einzelpersonen und Organisationen, die meine Daten zum Zwecke von Abstimmungen, B</w:t>
      </w:r>
      <w:r>
        <w:rPr>
          <w:rFonts w:ascii="Aleo-Regular"/>
          <w:sz w:val="22"/>
          <w:szCs w:val="22"/>
        </w:rPr>
        <w:t>ü</w:t>
      </w:r>
      <w:r>
        <w:rPr>
          <w:rFonts w:ascii="Aleo-Regular"/>
          <w:sz w:val="22"/>
          <w:szCs w:val="22"/>
        </w:rPr>
        <w:t>rgerinitiativen, sowie B</w:t>
      </w:r>
      <w:r>
        <w:rPr>
          <w:rFonts w:ascii="Aleo-Regular"/>
          <w:sz w:val="22"/>
          <w:szCs w:val="22"/>
        </w:rPr>
        <w:t>ü</w:t>
      </w:r>
      <w:r>
        <w:rPr>
          <w:rFonts w:ascii="Aleo-Regular"/>
          <w:sz w:val="22"/>
          <w:szCs w:val="22"/>
        </w:rPr>
        <w:t>rger- und Volksbegehren abfragen</w:t>
      </w:r>
    </w:p>
    <w:p w14:paraId="7523C08B" w14:textId="3CA4257F" w:rsidR="00CF67F0" w:rsidRDefault="00CF67F0" w:rsidP="00B31D3D">
      <w:pPr>
        <w:pStyle w:val="Text"/>
        <w:numPr>
          <w:ilvl w:val="0"/>
          <w:numId w:val="2"/>
        </w:numPr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spacing w:after="120"/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Parteien und W</w:t>
      </w:r>
      <w:r>
        <w:rPr>
          <w:rFonts w:ascii="Aleo-Regular"/>
          <w:sz w:val="22"/>
          <w:szCs w:val="22"/>
        </w:rPr>
        <w:t>ä</w:t>
      </w:r>
      <w:r>
        <w:rPr>
          <w:rFonts w:ascii="Aleo-Regular"/>
          <w:sz w:val="22"/>
          <w:szCs w:val="22"/>
        </w:rPr>
        <w:t>hlergruppen</w:t>
      </w:r>
      <w:r w:rsidR="00B31D3D">
        <w:rPr>
          <w:rFonts w:ascii="Aleo-Regular"/>
          <w:sz w:val="22"/>
          <w:szCs w:val="22"/>
        </w:rPr>
        <w:t>, sowie vergleichbare, die meine Daten zum Zwecke der Wahlwerbung und Wahlinformation abfragen</w:t>
      </w:r>
    </w:p>
    <w:p w14:paraId="003F4B7D" w14:textId="4C1C2F99" w:rsidR="00B31D3D" w:rsidRDefault="00B31D3D" w:rsidP="00B31D3D">
      <w:pPr>
        <w:pStyle w:val="Text"/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spacing w:after="120"/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Ich widerspreche der Weitergabe meiner Daten f</w:t>
      </w:r>
      <w:r>
        <w:rPr>
          <w:rFonts w:ascii="Aleo-Regular"/>
          <w:sz w:val="22"/>
          <w:szCs w:val="22"/>
        </w:rPr>
        <w:t>ü</w:t>
      </w:r>
      <w:r>
        <w:rPr>
          <w:rFonts w:ascii="Aleo-Regular"/>
          <w:sz w:val="22"/>
          <w:szCs w:val="22"/>
        </w:rPr>
        <w:t>r schriftliche und pers</w:t>
      </w:r>
      <w:r>
        <w:rPr>
          <w:rFonts w:ascii="Aleo-Regular"/>
          <w:sz w:val="22"/>
          <w:szCs w:val="22"/>
        </w:rPr>
        <w:t>ö</w:t>
      </w:r>
      <w:r>
        <w:rPr>
          <w:rFonts w:ascii="Aleo-Regular"/>
          <w:sz w:val="22"/>
          <w:szCs w:val="22"/>
        </w:rPr>
        <w:t>nliche Anfragen. Au</w:t>
      </w:r>
      <w:r>
        <w:rPr>
          <w:rFonts w:ascii="Aleo-Regular"/>
          <w:sz w:val="22"/>
          <w:szCs w:val="22"/>
        </w:rPr>
        <w:t>ß</w:t>
      </w:r>
      <w:r>
        <w:rPr>
          <w:rFonts w:ascii="Aleo-Regular"/>
          <w:sz w:val="22"/>
          <w:szCs w:val="22"/>
        </w:rPr>
        <w:t>erdem soll die Datenweitergabe auch f</w:t>
      </w:r>
      <w:r>
        <w:rPr>
          <w:rFonts w:ascii="Aleo-Regular"/>
          <w:sz w:val="22"/>
          <w:szCs w:val="22"/>
        </w:rPr>
        <w:t>ü</w:t>
      </w:r>
      <w:r>
        <w:rPr>
          <w:rFonts w:ascii="Aleo-Regular"/>
          <w:sz w:val="22"/>
          <w:szCs w:val="22"/>
        </w:rPr>
        <w:t xml:space="preserve">r automatisierte Abrufe </w:t>
      </w:r>
      <w:r>
        <w:rPr>
          <w:rFonts w:ascii="Aleo-Regular"/>
          <w:sz w:val="22"/>
          <w:szCs w:val="22"/>
        </w:rPr>
        <w:t>ü</w:t>
      </w:r>
      <w:r>
        <w:rPr>
          <w:rFonts w:ascii="Aleo-Regular"/>
          <w:sz w:val="22"/>
          <w:szCs w:val="22"/>
        </w:rPr>
        <w:t>ber das Internet gesperrt sein.</w:t>
      </w:r>
    </w:p>
    <w:p w14:paraId="705AEE20" w14:textId="75938196" w:rsidR="00B31D3D" w:rsidRDefault="00B31D3D" w:rsidP="00B31D3D">
      <w:pPr>
        <w:pStyle w:val="Text"/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spacing w:after="480"/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Ich bitte um schriftliche Best</w:t>
      </w:r>
      <w:r>
        <w:rPr>
          <w:rFonts w:ascii="Aleo-Regular"/>
          <w:sz w:val="22"/>
          <w:szCs w:val="22"/>
        </w:rPr>
        <w:t>ä</w:t>
      </w:r>
      <w:r>
        <w:rPr>
          <w:rFonts w:ascii="Aleo-Regular"/>
          <w:sz w:val="22"/>
          <w:szCs w:val="22"/>
        </w:rPr>
        <w:t xml:space="preserve">tigung </w:t>
      </w:r>
      <w:r>
        <w:rPr>
          <w:rFonts w:ascii="Aleo-Regular"/>
          <w:sz w:val="22"/>
          <w:szCs w:val="22"/>
        </w:rPr>
        <w:t>ü</w:t>
      </w:r>
      <w:r>
        <w:rPr>
          <w:rFonts w:ascii="Aleo-Regular"/>
          <w:sz w:val="22"/>
          <w:szCs w:val="22"/>
        </w:rPr>
        <w:t>ber den Eingang dieses Schreibens.</w:t>
      </w:r>
    </w:p>
    <w:p w14:paraId="1C738231" w14:textId="206FED3F" w:rsidR="00BA5B02" w:rsidRDefault="00BA5B02" w:rsidP="00E40FC5">
      <w:pPr>
        <w:pStyle w:val="Text"/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spacing w:after="720"/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 xml:space="preserve">Mit </w:t>
      </w:r>
      <w:r w:rsidR="00B31D3D">
        <w:rPr>
          <w:rFonts w:ascii="Aleo-Regular"/>
          <w:sz w:val="22"/>
          <w:szCs w:val="22"/>
        </w:rPr>
        <w:t>freundlichen</w:t>
      </w:r>
      <w:r>
        <w:rPr>
          <w:rFonts w:ascii="Aleo-Regular"/>
          <w:sz w:val="22"/>
          <w:szCs w:val="22"/>
        </w:rPr>
        <w:t xml:space="preserve"> </w:t>
      </w:r>
      <w:r w:rsidR="005330B8">
        <w:rPr>
          <w:rFonts w:ascii="Aleo-Regular"/>
          <w:sz w:val="22"/>
          <w:szCs w:val="22"/>
        </w:rPr>
        <w:t>Gr</w:t>
      </w:r>
      <w:r w:rsidR="005330B8">
        <w:rPr>
          <w:rFonts w:ascii="Aleo-Regular"/>
          <w:sz w:val="22"/>
          <w:szCs w:val="22"/>
        </w:rPr>
        <w:t>üß</w:t>
      </w:r>
      <w:r w:rsidR="005330B8">
        <w:rPr>
          <w:rFonts w:ascii="Aleo-Regular"/>
          <w:sz w:val="22"/>
          <w:szCs w:val="22"/>
        </w:rPr>
        <w:t>en</w:t>
      </w:r>
    </w:p>
    <w:p w14:paraId="28C256F7" w14:textId="51202CE2" w:rsidR="00E40FC5" w:rsidRDefault="00B31D3D" w:rsidP="00E40FC5">
      <w:pPr>
        <w:pStyle w:val="Text"/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rPr>
          <w:rFonts w:ascii="Aleo-Regular"/>
          <w:sz w:val="22"/>
          <w:szCs w:val="22"/>
        </w:rPr>
      </w:pPr>
      <w:r>
        <w:rPr>
          <w:rFonts w:ascii="Aleo-Regular"/>
          <w:sz w:val="22"/>
          <w:szCs w:val="22"/>
        </w:rPr>
        <w:t>Maxi Muster</w:t>
      </w:r>
    </w:p>
    <w:p w14:paraId="0971806B" w14:textId="77777777" w:rsidR="00756DEB" w:rsidRDefault="00756DEB">
      <w:pPr>
        <w:pStyle w:val="Text"/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  <w:rPr>
          <w:rFonts w:ascii="Aleo-Regular"/>
          <w:sz w:val="22"/>
          <w:szCs w:val="22"/>
        </w:rPr>
      </w:pPr>
    </w:p>
    <w:p w14:paraId="3A6DC707" w14:textId="71B8A227" w:rsidR="00E40FC5" w:rsidRDefault="00E40FC5">
      <w:pPr>
        <w:pStyle w:val="Text"/>
        <w:tabs>
          <w:tab w:val="left" w:pos="1418"/>
          <w:tab w:val="left" w:pos="2976"/>
          <w:tab w:val="left" w:pos="3543"/>
          <w:tab w:val="left" w:pos="4252"/>
          <w:tab w:val="left" w:pos="4961"/>
          <w:tab w:val="left" w:pos="5669"/>
          <w:tab w:val="left" w:pos="6183"/>
        </w:tabs>
      </w:pPr>
    </w:p>
    <w:p w14:paraId="2CA28442" w14:textId="515D84C1" w:rsidR="001A4982" w:rsidRPr="00E40FC5" w:rsidRDefault="001A4982" w:rsidP="00E40FC5">
      <w:pPr>
        <w:rPr>
          <w:rFonts w:ascii="Calibri"/>
          <w:lang w:val="de-DE" w:eastAsia="de-DE"/>
        </w:rPr>
      </w:pPr>
    </w:p>
    <w:sectPr w:rsidR="001A4982" w:rsidRPr="00E40FC5" w:rsidSect="00E40FC5">
      <w:headerReference w:type="first" r:id="rId7"/>
      <w:footerReference w:type="first" r:id="rId8"/>
      <w:pgSz w:w="11900" w:h="16840"/>
      <w:pgMar w:top="2818" w:right="3799" w:bottom="958" w:left="1418" w:header="850" w:footer="851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D69256" w14:textId="77777777" w:rsidR="00DC0F79" w:rsidRDefault="00DC0F79">
      <w:r>
        <w:separator/>
      </w:r>
    </w:p>
  </w:endnote>
  <w:endnote w:type="continuationSeparator" w:id="0">
    <w:p w14:paraId="60ABE2F2" w14:textId="77777777" w:rsidR="00DC0F79" w:rsidRDefault="00DC0F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eo-Regular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Aleo Bold">
    <w:altName w:val="Calibri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ontserrat Light">
    <w:altName w:val="Calibri"/>
    <w:panose1 w:val="020B0604020202020204"/>
    <w:charset w:val="00"/>
    <w:family w:val="auto"/>
    <w:pitch w:val="variable"/>
    <w:sig w:usb0="00000007" w:usb1="00000000" w:usb2="00000000" w:usb3="00000000" w:csb0="00000093" w:csb1="00000000"/>
  </w:font>
  <w:font w:name="Montserrat">
    <w:panose1 w:val="020B0604020202020204"/>
    <w:charset w:val="4D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816C3" w14:textId="77777777" w:rsidR="006B487A" w:rsidRDefault="006B487A">
    <w:pPr>
      <w:pStyle w:val="Fuzeile"/>
      <w:tabs>
        <w:tab w:val="clear" w:pos="9072"/>
        <w:tab w:val="right" w:pos="666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99AFBE" w14:textId="77777777" w:rsidR="00DC0F79" w:rsidRDefault="00DC0F79">
      <w:r>
        <w:separator/>
      </w:r>
    </w:p>
  </w:footnote>
  <w:footnote w:type="continuationSeparator" w:id="0">
    <w:p w14:paraId="6E4E400D" w14:textId="77777777" w:rsidR="00DC0F79" w:rsidRDefault="00DC0F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84B6A0" w14:textId="7DB17F7F" w:rsidR="006B487A" w:rsidRPr="00057722" w:rsidRDefault="00CF67F0" w:rsidP="00C41A00">
    <w:pPr>
      <w:pStyle w:val="HeaderFooter"/>
      <w:ind w:firstLine="6480"/>
      <w:rPr>
        <w:rFonts w:ascii="Montserrat Light" w:hAnsi="Montserrat Light"/>
      </w:rPr>
    </w:pPr>
    <w:r>
      <w:rPr>
        <w:noProof/>
        <w:lang w:val="de-DE"/>
      </w:rPr>
      <mc:AlternateContent>
        <mc:Choice Requires="wps">
          <w:drawing>
            <wp:anchor distT="152400" distB="152400" distL="152400" distR="152400" simplePos="0" relativeHeight="251654656" behindDoc="1" locked="0" layoutInCell="1" allowOverlap="1" wp14:anchorId="6AF748B3" wp14:editId="5FE6D3EB">
              <wp:simplePos x="0" y="0"/>
              <wp:positionH relativeFrom="page">
                <wp:posOffset>864689</wp:posOffset>
              </wp:positionH>
              <wp:positionV relativeFrom="page">
                <wp:posOffset>1596390</wp:posOffset>
              </wp:positionV>
              <wp:extent cx="2721610" cy="179070"/>
              <wp:effectExtent l="0" t="0" r="0" b="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721610" cy="1790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1270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7BBAF1" w14:textId="6572BC5F" w:rsidR="006B487A" w:rsidRPr="007A4DF7" w:rsidRDefault="00CF67F0" w:rsidP="00B40998">
                          <w:pPr>
                            <w:tabs>
                              <w:tab w:val="left" w:pos="709"/>
                            </w:tabs>
                            <w:spacing w:line="360" w:lineRule="auto"/>
                            <w:rPr>
                              <w:b/>
                              <w:sz w:val="14"/>
                              <w:lang w:val="de-DE"/>
                            </w:rPr>
                          </w:pPr>
                          <w:r w:rsidRPr="00CF67F0">
                            <w:rPr>
                              <w:rFonts w:ascii="Montserrat Light"/>
                              <w:b/>
                              <w:sz w:val="14"/>
                              <w:szCs w:val="16"/>
                              <w:lang w:val="de-DE"/>
                            </w:rPr>
                            <w:t>Maxi Muster</w:t>
                          </w:r>
                          <w:r w:rsidR="00E40FC5">
                            <w:rPr>
                              <w:rFonts w:ascii="Montserrat Light"/>
                              <w:b/>
                              <w:sz w:val="14"/>
                              <w:szCs w:val="16"/>
                              <w:lang w:val="de-DE"/>
                            </w:rPr>
                            <w:t xml:space="preserve"> / </w:t>
                          </w:r>
                          <w:r>
                            <w:rPr>
                              <w:rFonts w:ascii="Montserrat Light"/>
                              <w:b/>
                              <w:sz w:val="14"/>
                              <w:szCs w:val="16"/>
                              <w:lang w:val="de-DE"/>
                            </w:rPr>
                            <w:t>Muster</w:t>
                          </w:r>
                          <w:r w:rsidR="00C41A00">
                            <w:rPr>
                              <w:rFonts w:ascii="Montserrat Light"/>
                              <w:b/>
                              <w:sz w:val="14"/>
                              <w:szCs w:val="16"/>
                              <w:lang w:val="de-DE"/>
                            </w:rPr>
                            <w:t xml:space="preserve">str. </w:t>
                          </w:r>
                          <w:r>
                            <w:rPr>
                              <w:rFonts w:ascii="Montserrat Light"/>
                              <w:b/>
                              <w:sz w:val="14"/>
                              <w:szCs w:val="16"/>
                              <w:lang w:val="de-DE"/>
                            </w:rPr>
                            <w:t>12</w:t>
                          </w:r>
                          <w:r w:rsidR="006B487A" w:rsidRPr="007A4DF7">
                            <w:rPr>
                              <w:rFonts w:ascii="Montserrat Light"/>
                              <w:b/>
                              <w:sz w:val="14"/>
                              <w:szCs w:val="16"/>
                              <w:lang w:val="de-DE"/>
                            </w:rPr>
                            <w:t xml:space="preserve"> / </w:t>
                          </w:r>
                          <w:r w:rsidR="00E40FC5">
                            <w:rPr>
                              <w:rFonts w:ascii="Montserrat Light"/>
                              <w:b/>
                              <w:sz w:val="14"/>
                              <w:szCs w:val="16"/>
                              <w:lang w:val="de-DE"/>
                            </w:rPr>
                            <w:t>52134 Herzogenrath</w:t>
                          </w:r>
                          <w:r w:rsidR="00C41A00">
                            <w:rPr>
                              <w:rFonts w:ascii="Montserrat Light"/>
                              <w:b/>
                              <w:sz w:val="14"/>
                              <w:szCs w:val="16"/>
                              <w:lang w:val="de-DE"/>
                            </w:rPr>
                            <w:t xml:space="preserve"> </w:t>
                          </w:r>
                          <w:r w:rsidR="00E40FC5">
                            <w:rPr>
                              <w:rFonts w:ascii="Montserrat Light"/>
                              <w:b/>
                              <w:sz w:val="14"/>
                              <w:szCs w:val="16"/>
                              <w:lang w:val="de-DE"/>
                            </w:rPr>
                            <w:t xml:space="preserve">  </w:t>
                          </w:r>
                          <w:proofErr w:type="spellStart"/>
                          <w:r w:rsidR="00E40FC5">
                            <w:rPr>
                              <w:rFonts w:ascii="Montserrat Light"/>
                              <w:b/>
                              <w:sz w:val="14"/>
                              <w:szCs w:val="16"/>
                              <w:lang w:val="de-DE"/>
                            </w:rPr>
                            <w:t>HHerzogenHerzogenrath</w:t>
                          </w:r>
                          <w:r w:rsidR="00C41A00">
                            <w:rPr>
                              <w:rFonts w:ascii="Montserrat Light"/>
                              <w:b/>
                              <w:sz w:val="14"/>
                              <w:szCs w:val="16"/>
                              <w:lang w:val="de-DE"/>
                            </w:rPr>
                            <w:t>Herzogenrath</w:t>
                          </w:r>
                          <w:proofErr w:type="spellEnd"/>
                        </w:p>
                        <w:p w14:paraId="51BF6F64" w14:textId="77777777" w:rsidR="006B487A" w:rsidRPr="00676023" w:rsidRDefault="006B487A">
                          <w:pPr>
                            <w:tabs>
                              <w:tab w:val="left" w:pos="709"/>
                            </w:tabs>
                            <w:spacing w:line="360" w:lineRule="auto"/>
                            <w:rPr>
                              <w:sz w:val="14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18000" tIns="10800" rIns="18000" bIns="1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AF748B3" id="Rectangle 2" o:spid="_x0000_s1026" style="position:absolute;left:0;text-align:left;margin-left:68.1pt;margin-top:125.7pt;width:214.3pt;height:14.1pt;z-index:-251661824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" filled="f" stroked="f">
              <v:textbox inset=".5mm,.3mm,.5mm,.3mm">
                <w:txbxContent>
                  <w:p w14:paraId="1C7BBAF1" w14:textId="6572BC5F" w:rsidR="006B487A" w:rsidRPr="007A4DF7" w:rsidRDefault="00CF67F0" w:rsidP="00B40998">
                    <w:pPr>
                      <w:tabs>
                        <w:tab w:val="left" w:pos="709"/>
                      </w:tabs>
                      <w:spacing w:line="360" w:lineRule="auto"/>
                      <w:rPr>
                        <w:b/>
                        <w:sz w:val="14"/>
                        <w:lang w:val="de-DE"/>
                      </w:rPr>
                    </w:pPr>
                    <w:r w:rsidRPr="00CF67F0">
                      <w:rPr>
                        <w:rFonts w:ascii="Montserrat Light"/>
                        <w:b/>
                        <w:sz w:val="14"/>
                        <w:szCs w:val="16"/>
                        <w:lang w:val="de-DE"/>
                      </w:rPr>
                      <w:t>Maxi Muster</w:t>
                    </w:r>
                    <w:r w:rsidR="00E40FC5">
                      <w:rPr>
                        <w:rFonts w:ascii="Montserrat Light"/>
                        <w:b/>
                        <w:sz w:val="14"/>
                        <w:szCs w:val="16"/>
                        <w:lang w:val="de-DE"/>
                      </w:rPr>
                      <w:t xml:space="preserve"> / </w:t>
                    </w:r>
                    <w:r>
                      <w:rPr>
                        <w:rFonts w:ascii="Montserrat Light"/>
                        <w:b/>
                        <w:sz w:val="14"/>
                        <w:szCs w:val="16"/>
                        <w:lang w:val="de-DE"/>
                      </w:rPr>
                      <w:t>Muster</w:t>
                    </w:r>
                    <w:r w:rsidR="00C41A00">
                      <w:rPr>
                        <w:rFonts w:ascii="Montserrat Light"/>
                        <w:b/>
                        <w:sz w:val="14"/>
                        <w:szCs w:val="16"/>
                        <w:lang w:val="de-DE"/>
                      </w:rPr>
                      <w:t xml:space="preserve">str. </w:t>
                    </w:r>
                    <w:r>
                      <w:rPr>
                        <w:rFonts w:ascii="Montserrat Light"/>
                        <w:b/>
                        <w:sz w:val="14"/>
                        <w:szCs w:val="16"/>
                        <w:lang w:val="de-DE"/>
                      </w:rPr>
                      <w:t>12</w:t>
                    </w:r>
                    <w:r w:rsidR="006B487A" w:rsidRPr="007A4DF7">
                      <w:rPr>
                        <w:rFonts w:ascii="Montserrat Light"/>
                        <w:b/>
                        <w:sz w:val="14"/>
                        <w:szCs w:val="16"/>
                        <w:lang w:val="de-DE"/>
                      </w:rPr>
                      <w:t xml:space="preserve"> / </w:t>
                    </w:r>
                    <w:r w:rsidR="00E40FC5">
                      <w:rPr>
                        <w:rFonts w:ascii="Montserrat Light"/>
                        <w:b/>
                        <w:sz w:val="14"/>
                        <w:szCs w:val="16"/>
                        <w:lang w:val="de-DE"/>
                      </w:rPr>
                      <w:t>52134 Herzogenrath</w:t>
                    </w:r>
                    <w:r w:rsidR="00C41A00">
                      <w:rPr>
                        <w:rFonts w:ascii="Montserrat Light"/>
                        <w:b/>
                        <w:sz w:val="14"/>
                        <w:szCs w:val="16"/>
                        <w:lang w:val="de-DE"/>
                      </w:rPr>
                      <w:t xml:space="preserve"> </w:t>
                    </w:r>
                    <w:r w:rsidR="00E40FC5">
                      <w:rPr>
                        <w:rFonts w:ascii="Montserrat Light"/>
                        <w:b/>
                        <w:sz w:val="14"/>
                        <w:szCs w:val="16"/>
                        <w:lang w:val="de-DE"/>
                      </w:rPr>
                      <w:t xml:space="preserve">  </w:t>
                    </w:r>
                    <w:proofErr w:type="spellStart"/>
                    <w:r w:rsidR="00E40FC5">
                      <w:rPr>
                        <w:rFonts w:ascii="Montserrat Light"/>
                        <w:b/>
                        <w:sz w:val="14"/>
                        <w:szCs w:val="16"/>
                        <w:lang w:val="de-DE"/>
                      </w:rPr>
                      <w:t>HHerzogenHerzogenrath</w:t>
                    </w:r>
                    <w:r w:rsidR="00C41A00">
                      <w:rPr>
                        <w:rFonts w:ascii="Montserrat Light"/>
                        <w:b/>
                        <w:sz w:val="14"/>
                        <w:szCs w:val="16"/>
                        <w:lang w:val="de-DE"/>
                      </w:rPr>
                      <w:t>Herzogenrath</w:t>
                    </w:r>
                    <w:proofErr w:type="spellEnd"/>
                  </w:p>
                  <w:p w14:paraId="51BF6F64" w14:textId="77777777" w:rsidR="006B487A" w:rsidRPr="00676023" w:rsidRDefault="006B487A">
                    <w:pPr>
                      <w:tabs>
                        <w:tab w:val="left" w:pos="709"/>
                      </w:tabs>
                      <w:spacing w:line="360" w:lineRule="auto"/>
                      <w:rPr>
                        <w:sz w:val="14"/>
                        <w:lang w:val="de-DE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 w:rsidR="006B487A">
      <w:rPr>
        <w:noProof/>
        <w:lang w:val="de-DE"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2C4FE745" wp14:editId="6F276DA0">
              <wp:simplePos x="0" y="0"/>
              <wp:positionH relativeFrom="column">
                <wp:posOffset>4554220</wp:posOffset>
              </wp:positionH>
              <wp:positionV relativeFrom="paragraph">
                <wp:posOffset>414020</wp:posOffset>
              </wp:positionV>
              <wp:extent cx="1695450" cy="215265"/>
              <wp:effectExtent l="0" t="0" r="1905" b="0"/>
              <wp:wrapSquare wrapText="bothSides"/>
              <wp:docPr id="3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0" cy="215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E4C996" w14:textId="77777777" w:rsidR="006B487A" w:rsidRPr="00722EED" w:rsidRDefault="006B487A">
                          <w:pPr>
                            <w:rPr>
                              <w:rFonts w:ascii="Montserrat" w:hAnsi="Montserrat"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4FE745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left:0;text-align:left;margin-left:358.6pt;margin-top:32.6pt;width:133.5pt;height:16.95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" filled="f" stroked="f">
              <v:textbox style="mso-fit-shape-to-text:t">
                <w:txbxContent>
                  <w:p w14:paraId="21E4C996" w14:textId="77777777" w:rsidR="006B487A" w:rsidRPr="00722EED" w:rsidRDefault="006B487A">
                    <w:pPr>
                      <w:rPr>
                        <w:rFonts w:ascii="Montserrat" w:hAnsi="Montserrat"/>
                        <w:sz w:val="16"/>
                        <w:szCs w:val="16"/>
                        <w:lang w:val="de-DE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C41A00" w:rsidRPr="00C41A00">
      <w:rPr>
        <w:noProof/>
        <w:bdr w:val="none" w:sz="0" w:space="0" w:color="auto"/>
        <w:lang w:val="de-DE"/>
      </w:rPr>
      <w:drawing>
        <wp:inline distT="0" distB="0" distL="0" distR="0" wp14:anchorId="218C8035" wp14:editId="1D751610">
          <wp:extent cx="1974144" cy="765376"/>
          <wp:effectExtent l="0" t="0" r="0" b="0"/>
          <wp:docPr id="6" name="Grafik 6" descr="Ein Bild, das Messer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4526" cy="7655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487A">
      <w:tab/>
    </w:r>
    <w:r w:rsidR="006B487A" w:rsidRPr="00057722">
      <w:rPr>
        <w:rFonts w:ascii="Montserrat Light" w:hAnsi="Montserrat Light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603B8D"/>
    <w:multiLevelType w:val="hybridMultilevel"/>
    <w:tmpl w:val="8612C8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3150BB"/>
    <w:multiLevelType w:val="hybridMultilevel"/>
    <w:tmpl w:val="9B72CB08"/>
    <w:lvl w:ilvl="0" w:tplc="76785B2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fullPage" w:percent="107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EED"/>
    <w:rsid w:val="00057722"/>
    <w:rsid w:val="00097757"/>
    <w:rsid w:val="000D1094"/>
    <w:rsid w:val="001A4982"/>
    <w:rsid w:val="001B7292"/>
    <w:rsid w:val="002570BD"/>
    <w:rsid w:val="00396B0B"/>
    <w:rsid w:val="003B09A9"/>
    <w:rsid w:val="003F3850"/>
    <w:rsid w:val="00492FF7"/>
    <w:rsid w:val="005330B8"/>
    <w:rsid w:val="00652740"/>
    <w:rsid w:val="00676023"/>
    <w:rsid w:val="006A4BCD"/>
    <w:rsid w:val="006B487A"/>
    <w:rsid w:val="006D2048"/>
    <w:rsid w:val="006D7AE1"/>
    <w:rsid w:val="00722EED"/>
    <w:rsid w:val="00741F48"/>
    <w:rsid w:val="00756DEB"/>
    <w:rsid w:val="0078656D"/>
    <w:rsid w:val="007A4DF7"/>
    <w:rsid w:val="007D24EA"/>
    <w:rsid w:val="0084676C"/>
    <w:rsid w:val="008637D2"/>
    <w:rsid w:val="008935CE"/>
    <w:rsid w:val="008C76EC"/>
    <w:rsid w:val="00941A9C"/>
    <w:rsid w:val="00942956"/>
    <w:rsid w:val="009817D5"/>
    <w:rsid w:val="009E2F0F"/>
    <w:rsid w:val="00AA3BDE"/>
    <w:rsid w:val="00AC3C38"/>
    <w:rsid w:val="00B31D3D"/>
    <w:rsid w:val="00B40998"/>
    <w:rsid w:val="00B41200"/>
    <w:rsid w:val="00B5601A"/>
    <w:rsid w:val="00B62AA4"/>
    <w:rsid w:val="00BA5B02"/>
    <w:rsid w:val="00BE5907"/>
    <w:rsid w:val="00BF7857"/>
    <w:rsid w:val="00C41A00"/>
    <w:rsid w:val="00C67F8D"/>
    <w:rsid w:val="00C76DEC"/>
    <w:rsid w:val="00CF35F9"/>
    <w:rsid w:val="00CF67F0"/>
    <w:rsid w:val="00D31990"/>
    <w:rsid w:val="00D574E1"/>
    <w:rsid w:val="00DA5CFA"/>
    <w:rsid w:val="00DC0F79"/>
    <w:rsid w:val="00E12B3C"/>
    <w:rsid w:val="00E36AAA"/>
    <w:rsid w:val="00E40FC5"/>
    <w:rsid w:val="00E54FD4"/>
    <w:rsid w:val="00F23841"/>
    <w:rsid w:val="00F43CDD"/>
    <w:rsid w:val="00F96813"/>
    <w:rsid w:val="00FE4A6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076C84C"/>
  <w15:docId w15:val="{E4273B73-760C-EB42-852E-0E593ECC6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rsid w:val="001A4982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sid w:val="001A4982"/>
    <w:rPr>
      <w:u w:val="single"/>
    </w:rPr>
  </w:style>
  <w:style w:type="table" w:customStyle="1" w:styleId="TableNormal">
    <w:name w:val="Table Normal"/>
    <w:rsid w:val="001A49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erFooter">
    <w:name w:val="Header &amp; Footer"/>
    <w:rsid w:val="001A4982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Fuzeile">
    <w:name w:val="footer"/>
    <w:rsid w:val="001A4982"/>
    <w:pPr>
      <w:tabs>
        <w:tab w:val="center" w:pos="4536"/>
        <w:tab w:val="right" w:pos="9072"/>
      </w:tabs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Text">
    <w:name w:val="Text"/>
    <w:rsid w:val="001A4982"/>
    <w:pPr>
      <w:spacing w:line="280" w:lineRule="exact"/>
    </w:pPr>
    <w:rPr>
      <w:rFonts w:ascii="Calibri" w:hAnsi="Arial Unicode MS" w:cs="Arial Unicode MS"/>
      <w:color w:val="000000"/>
      <w:sz w:val="24"/>
      <w:szCs w:val="24"/>
      <w:u w:color="000000"/>
      <w:lang w:val="de-DE"/>
    </w:rPr>
  </w:style>
  <w:style w:type="paragraph" w:styleId="Kopfzeile">
    <w:name w:val="header"/>
    <w:basedOn w:val="Standard"/>
    <w:link w:val="KopfzeileZchn"/>
    <w:uiPriority w:val="99"/>
    <w:unhideWhenUsed/>
    <w:rsid w:val="00942956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2956"/>
    <w:rPr>
      <w:rFonts w:hAnsi="Arial Unicode MS" w:cs="Arial Unicode MS"/>
      <w:color w:val="000000"/>
      <w:sz w:val="24"/>
      <w:szCs w:val="24"/>
      <w:u w:color="000000"/>
      <w:lang w:val="en-US"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2EE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2EED"/>
    <w:rPr>
      <w:rFonts w:ascii="Tahoma" w:hAnsi="Tahoma" w:cs="Tahoma"/>
      <w:color w:val="000000"/>
      <w:sz w:val="16"/>
      <w:szCs w:val="16"/>
      <w:u w:color="000000"/>
      <w:lang w:val="en-US" w:eastAsia="en-US"/>
    </w:rPr>
  </w:style>
  <w:style w:type="character" w:customStyle="1" w:styleId="xbe">
    <w:name w:val="_xbe"/>
    <w:basedOn w:val="Absatz-Standardschriftart"/>
    <w:rsid w:val="00756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77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7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59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0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46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99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83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50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16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0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86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52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92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2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3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1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0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02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206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9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426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8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348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11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39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0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571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0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8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9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94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81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64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ica\Downloads\Briefvorlag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C:\Users\Anica\Downloads\Briefvorlage.dotx</Template>
  <TotalTime>0</TotalTime>
  <Pages>1</Pages>
  <Words>188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Hj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Anica</dc:creator>
  <cp:keywords/>
  <dc:description/>
  <cp:lastModifiedBy>Ricardo Schoemer</cp:lastModifiedBy>
  <cp:revision>2</cp:revision>
  <cp:lastPrinted>2020-07-14T19:53:00Z</cp:lastPrinted>
  <dcterms:created xsi:type="dcterms:W3CDTF">2020-07-14T19:44:00Z</dcterms:created>
  <dcterms:modified xsi:type="dcterms:W3CDTF">2020-08-08T19:22:00Z</dcterms:modified>
</cp:coreProperties>
</file>